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page" w:horzAnchor="margin" w:tblpY="4573"/>
        <w:tblW w:w="7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andzettel-Layouttabelle"/>
      </w:tblPr>
      <w:tblGrid>
        <w:gridCol w:w="7605"/>
      </w:tblGrid>
      <w:tr w:rsidR="003F63A8" w:rsidRPr="00897FB4" w:rsidTr="003F63A8">
        <w:trPr>
          <w:trHeight w:val="9262"/>
          <w:tblHeader/>
        </w:trPr>
        <w:tc>
          <w:tcPr>
            <w:tcW w:w="7605" w:type="dxa"/>
          </w:tcPr>
          <w:p w:rsidR="003F63A8" w:rsidRDefault="003F63A8" w:rsidP="003F63A8">
            <w:pPr>
              <w:ind w:left="0"/>
              <w:jc w:val="center"/>
            </w:pPr>
            <w:r w:rsidRPr="000E78CF">
              <w:rPr>
                <w:rFonts w:ascii="Tafelschrift L" w:hAnsi="Tafelschrift L"/>
                <w:color w:val="FF0000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B</w:t>
            </w:r>
            <w:r w:rsidRPr="000E78CF">
              <w:rPr>
                <w:rFonts w:ascii="Tafelschrift L" w:hAnsi="Tafelschrift L"/>
                <w:color w:val="F8734A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a</w:t>
            </w:r>
            <w:r w:rsidRPr="000E78CF">
              <w:rPr>
                <w:rFonts w:ascii="Tafelschrift L" w:hAnsi="Tafelschrift L"/>
                <w:color w:val="FFCC00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</w:t>
            </w:r>
            <w:r w:rsidRPr="000E78CF">
              <w:rPr>
                <w:rFonts w:ascii="Tafelschrift L" w:hAnsi="Tafelschrift L"/>
                <w:color w:val="00B050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t</w:t>
            </w:r>
            <w:r w:rsidRPr="000E78CF">
              <w:rPr>
                <w:rFonts w:ascii="Tafelschrift L" w:hAnsi="Tafelschrift L"/>
                <w:color w:val="0070C0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e</w:t>
            </w:r>
            <w:r w:rsidRPr="000E78CF">
              <w:rPr>
                <w:rFonts w:ascii="Tafelschrift L" w:hAnsi="Tafelschrift L"/>
                <w:color w:val="7030A0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</w:t>
            </w:r>
            <w:r w:rsidRPr="000E78CF">
              <w:rPr>
                <w:rFonts w:ascii="Tafelschrift L" w:hAnsi="Tafelschrift L"/>
                <w:color w:val="FF0000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w</w:t>
            </w:r>
            <w:r w:rsidRPr="000E78CF">
              <w:rPr>
                <w:rFonts w:ascii="Tafelschrift L" w:hAnsi="Tafelschrift L"/>
                <w:color w:val="F8734A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e</w:t>
            </w:r>
            <w:r w:rsidRPr="000E78CF">
              <w:rPr>
                <w:rFonts w:ascii="Tafelschrift L" w:hAnsi="Tafelschrift L"/>
                <w:color w:val="FFCC00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r</w:t>
            </w:r>
            <w:r w:rsidRPr="000E78CF">
              <w:rPr>
                <w:rFonts w:ascii="Tafelschrift L" w:hAnsi="Tafelschrift L"/>
                <w:color w:val="00B050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k</w:t>
            </w:r>
            <w:r w:rsidRPr="000E78CF">
              <w:rPr>
                <w:rFonts w:ascii="Tafelschrift L" w:hAnsi="Tafelschrift L"/>
                <w:color w:val="0070C0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</w:t>
            </w:r>
            <w:r w:rsidRPr="000E78CF">
              <w:rPr>
                <w:rFonts w:ascii="Tafelschrift L" w:hAnsi="Tafelschrift L"/>
                <w:color w:val="7030A0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t</w:t>
            </w:r>
            <w:r w:rsidRPr="000E78CF">
              <w:rPr>
                <w:rFonts w:ascii="Tafelschrift L" w:hAnsi="Tafelschrift L"/>
                <w:color w:val="FF0000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a</w:t>
            </w:r>
            <w:r w:rsidRPr="000E78CF">
              <w:rPr>
                <w:rFonts w:ascii="Tafelschrift L" w:hAnsi="Tafelschrift L"/>
                <w:color w:val="D8B028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t</w:t>
            </w:r>
            <w:r w:rsidRPr="000E78CF">
              <w:rPr>
                <w:rFonts w:ascii="Tafelschrift L" w:hAnsi="Tafelschrift L"/>
                <w:color w:val="FFCC00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t</w:t>
            </w:r>
          </w:p>
          <w:p w:rsidR="003F63A8" w:rsidRDefault="003F63A8" w:rsidP="003F63A8">
            <w:pPr>
              <w:spacing w:line="360" w:lineRule="auto"/>
              <w:ind w:left="0"/>
              <w:jc w:val="both"/>
            </w:pPr>
          </w:p>
          <w:p w:rsidR="003F63A8" w:rsidRPr="00C13E14" w:rsidRDefault="003F63A8" w:rsidP="003F63A8">
            <w:pPr>
              <w:spacing w:line="360" w:lineRule="auto"/>
              <w:ind w:left="0"/>
              <w:contextualSpacing/>
              <w:rPr>
                <w:rFonts w:ascii="Arial" w:eastAsia="FZShuTi" w:hAnsi="Arial" w:cs="Arial"/>
                <w:b/>
                <w:bCs/>
                <w:color w:val="000000" w:themeColor="text1"/>
                <w:sz w:val="28"/>
                <w:szCs w:val="30"/>
              </w:rPr>
            </w:pPr>
            <w:r w:rsidRPr="00C13E14">
              <w:rPr>
                <w:rFonts w:ascii="Arial" w:eastAsia="FZShuTi" w:hAnsi="Arial" w:cs="Arial"/>
                <w:color w:val="000000" w:themeColor="text1"/>
                <w:sz w:val="28"/>
                <w:szCs w:val="30"/>
              </w:rPr>
              <w:t>Liebe Kinder, liebe Eltern,</w:t>
            </w:r>
          </w:p>
          <w:p w:rsidR="003F63A8" w:rsidRPr="00C13E14" w:rsidRDefault="003F63A8" w:rsidP="003F63A8">
            <w:pPr>
              <w:spacing w:line="360" w:lineRule="auto"/>
              <w:ind w:left="0"/>
              <w:contextualSpacing/>
              <w:rPr>
                <w:rFonts w:ascii="Arial" w:eastAsia="FZShuTi" w:hAnsi="Arial" w:cs="Arial"/>
                <w:b/>
                <w:bCs/>
                <w:color w:val="000000" w:themeColor="text1"/>
                <w:sz w:val="28"/>
                <w:szCs w:val="30"/>
              </w:rPr>
            </w:pPr>
            <w:r w:rsidRPr="00C13E14">
              <w:rPr>
                <w:rFonts w:ascii="Arial" w:eastAsia="FZShuTi" w:hAnsi="Arial" w:cs="Arial"/>
                <w:color w:val="000000" w:themeColor="text1"/>
                <w:sz w:val="28"/>
                <w:szCs w:val="30"/>
              </w:rPr>
              <w:t>wir laden herzlich zum Eltern-Kind-Basteln ein!</w:t>
            </w:r>
          </w:p>
          <w:p w:rsidR="003F63A8" w:rsidRPr="00C13E14" w:rsidRDefault="003F63A8" w:rsidP="003F63A8">
            <w:pPr>
              <w:spacing w:line="360" w:lineRule="auto"/>
              <w:ind w:left="0"/>
              <w:contextualSpacing/>
              <w:rPr>
                <w:rFonts w:ascii="Arial" w:eastAsia="FZShuTi" w:hAnsi="Arial" w:cs="Arial"/>
                <w:b/>
                <w:bCs/>
                <w:color w:val="000000" w:themeColor="text1"/>
                <w:sz w:val="28"/>
                <w:szCs w:val="30"/>
              </w:rPr>
            </w:pPr>
            <w:r w:rsidRPr="00C13E14">
              <w:rPr>
                <w:rFonts w:ascii="Arial" w:eastAsia="FZShuTi" w:hAnsi="Arial" w:cs="Arial"/>
                <w:color w:val="000000" w:themeColor="text1"/>
                <w:sz w:val="28"/>
                <w:szCs w:val="30"/>
              </w:rPr>
              <w:t>An verschiedenen Thementischen können alle ihrer Kreativität freien Lauf lassen.</w:t>
            </w:r>
          </w:p>
          <w:p w:rsidR="003F63A8" w:rsidRPr="00C13E14" w:rsidRDefault="003F63A8" w:rsidP="003F63A8">
            <w:pPr>
              <w:spacing w:line="360" w:lineRule="auto"/>
              <w:ind w:left="0"/>
              <w:contextualSpacing/>
              <w:rPr>
                <w:rFonts w:ascii="Arial" w:eastAsia="FZShuTi" w:hAnsi="Arial" w:cs="Arial"/>
                <w:b/>
                <w:bCs/>
                <w:color w:val="000000" w:themeColor="text1"/>
                <w:sz w:val="28"/>
                <w:szCs w:val="30"/>
              </w:rPr>
            </w:pPr>
            <w:r w:rsidRPr="00C13E14">
              <w:rPr>
                <w:rFonts w:ascii="Arial" w:eastAsia="FZShuTi" w:hAnsi="Arial" w:cs="Arial"/>
                <w:color w:val="000000" w:themeColor="text1"/>
                <w:sz w:val="28"/>
                <w:szCs w:val="30"/>
              </w:rPr>
              <w:t>Dazu bieten wir verschiedene Zeiten an, uns zu besuchen.</w:t>
            </w:r>
            <w:r>
              <w:rPr>
                <w:rFonts w:ascii="Arial" w:eastAsia="FZShuTi" w:hAnsi="Arial" w:cs="Arial"/>
                <w:color w:val="000000" w:themeColor="text1"/>
                <w:sz w:val="28"/>
                <w:szCs w:val="30"/>
              </w:rPr>
              <w:t xml:space="preserve"> </w:t>
            </w:r>
            <w:r w:rsidRPr="00C13E14">
              <w:rPr>
                <w:rFonts w:ascii="Arial" w:eastAsia="FZShuTi" w:hAnsi="Arial" w:cs="Arial"/>
                <w:color w:val="000000" w:themeColor="text1"/>
                <w:sz w:val="28"/>
                <w:szCs w:val="30"/>
              </w:rPr>
              <w:t xml:space="preserve">Zur besseren Organisation ist eine Anmeldung erforderlich. Sie können sich über </w:t>
            </w:r>
          </w:p>
          <w:p w:rsidR="003F63A8" w:rsidRPr="00C13E14" w:rsidRDefault="003F63A8" w:rsidP="003F63A8">
            <w:pPr>
              <w:spacing w:line="360" w:lineRule="auto"/>
              <w:ind w:left="0"/>
              <w:contextualSpacing/>
              <w:rPr>
                <w:rFonts w:ascii="Arial" w:eastAsia="FZShuTi" w:hAnsi="Arial" w:cs="Arial"/>
                <w:color w:val="000000" w:themeColor="text1"/>
                <w:sz w:val="28"/>
                <w:szCs w:val="30"/>
              </w:rPr>
            </w:pPr>
            <w:r w:rsidRPr="00C13E14">
              <w:rPr>
                <w:rFonts w:ascii="Arial" w:eastAsia="FZShuTi" w:hAnsi="Arial" w:cs="Arial"/>
                <w:color w:val="000000" w:themeColor="text1"/>
                <w:sz w:val="28"/>
                <w:szCs w:val="30"/>
              </w:rPr>
              <w:t xml:space="preserve">die Mailadresse: familienschule@119477.nrw.schule, unsere Schulhomepage oder aber über den unteren Abschnitt bis zum </w:t>
            </w:r>
            <w:r w:rsidRPr="003F63A8">
              <w:rPr>
                <w:rFonts w:ascii="Arial" w:eastAsia="FZShuTi" w:hAnsi="Arial" w:cs="Arial"/>
                <w:b/>
                <w:color w:val="000000" w:themeColor="text1"/>
                <w:sz w:val="28"/>
                <w:szCs w:val="30"/>
              </w:rPr>
              <w:t>20.03.2025</w:t>
            </w:r>
            <w:r w:rsidRPr="00C13E14">
              <w:rPr>
                <w:rFonts w:ascii="Arial" w:eastAsia="FZShuTi" w:hAnsi="Arial" w:cs="Arial"/>
                <w:color w:val="000000" w:themeColor="text1"/>
                <w:sz w:val="28"/>
                <w:szCs w:val="30"/>
              </w:rPr>
              <w:t xml:space="preserve"> anmelden. Diesen können Sie wie gewohnt in den gelben Briefkasten der Familienschule einwerfen. Der Briefkasten befindet sich im Gebäude am Krusenkamp (Eingang zur Kita), rechts neben dem Treppenaufgang.</w:t>
            </w:r>
          </w:p>
          <w:p w:rsidR="003F63A8" w:rsidRDefault="003F63A8" w:rsidP="003F63A8">
            <w:pPr>
              <w:spacing w:line="360" w:lineRule="auto"/>
              <w:ind w:left="0"/>
              <w:contextualSpacing/>
              <w:rPr>
                <w:rFonts w:ascii="Arial" w:eastAsia="FZShuTi" w:hAnsi="Arial" w:cs="Arial"/>
                <w:color w:val="000000" w:themeColor="text1"/>
                <w:sz w:val="28"/>
                <w:szCs w:val="30"/>
              </w:rPr>
            </w:pPr>
            <w:r w:rsidRPr="00C13E14">
              <w:rPr>
                <w:rFonts w:ascii="Arial" w:eastAsia="FZShuTi" w:hAnsi="Arial" w:cs="Arial"/>
                <w:color w:val="000000" w:themeColor="text1"/>
                <w:sz w:val="28"/>
                <w:szCs w:val="30"/>
              </w:rPr>
              <w:t>Wir freuen uns auf einen schönen Nachmittag!</w:t>
            </w:r>
          </w:p>
          <w:p w:rsidR="003F63A8" w:rsidRPr="00AE6A0F" w:rsidRDefault="003F63A8" w:rsidP="00AE6A0F">
            <w:pPr>
              <w:ind w:left="0"/>
              <w:contextualSpacing/>
              <w:rPr>
                <w:rFonts w:ascii="Arial" w:eastAsia="FZShuTi" w:hAnsi="Arial" w:cs="Arial"/>
                <w:b/>
                <w:bCs/>
                <w:color w:val="000000" w:themeColor="text1"/>
                <w:sz w:val="20"/>
                <w:szCs w:val="30"/>
              </w:rPr>
            </w:pPr>
          </w:p>
          <w:p w:rsidR="003F63A8" w:rsidRPr="00C13E14" w:rsidRDefault="00AE6A0F" w:rsidP="003F63A8">
            <w:pPr>
              <w:spacing w:line="360" w:lineRule="auto"/>
              <w:ind w:left="0"/>
              <w:contextualSpacing/>
              <w:rPr>
                <w:rFonts w:ascii="Arial" w:eastAsia="FZShuTi" w:hAnsi="Arial" w:cs="Arial"/>
                <w:b/>
                <w:bCs/>
                <w:color w:val="000000" w:themeColor="text1"/>
                <w:sz w:val="28"/>
                <w:szCs w:val="30"/>
              </w:rPr>
            </w:pPr>
            <w:r>
              <w:rPr>
                <w:rFonts w:ascii="Arial" w:eastAsia="FZShuTi" w:hAnsi="Arial" w:cs="Arial"/>
                <w:noProof/>
                <w:color w:val="000000" w:themeColor="text1"/>
                <w:sz w:val="28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3967480</wp:posOffset>
                      </wp:positionH>
                      <wp:positionV relativeFrom="paragraph">
                        <wp:posOffset>229581</wp:posOffset>
                      </wp:positionV>
                      <wp:extent cx="380042" cy="830580"/>
                      <wp:effectExtent l="114300" t="38100" r="115570" b="45720"/>
                      <wp:wrapNone/>
                      <wp:docPr id="23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924131">
                                <a:off x="0" y="0"/>
                                <a:ext cx="380042" cy="830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479B5" w:rsidRPr="003F63A8" w:rsidRDefault="00B479B5" w:rsidP="00B479B5">
                                  <w:pPr>
                                    <w:ind w:left="0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 w:rsidRPr="003F63A8">
                                    <w:rPr>
                                      <w:rFonts w:ascii="Arial" w:eastAsia="FZShuTi" w:hAnsi="Arial" w:cs="Arial"/>
                                      <w:b/>
                                      <w:color w:val="FF0000"/>
                                      <w:sz w:val="120"/>
                                      <w:szCs w:val="120"/>
                                      <w14:textOutline w14:w="9525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!</w:t>
                                  </w:r>
                                </w:p>
                                <w:p w:rsidR="00B479B5" w:rsidRDefault="00B479B5">
                                  <w:pPr>
                                    <w:ind w:left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3" o:spid="_x0000_s1026" type="#_x0000_t202" style="position:absolute;margin-left:312.4pt;margin-top:18.1pt;width:29.9pt;height:65.4pt;rotation:1009397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" fillcolor="white [3201]" stroked="f" strokeweight=".5pt">
                      <v:textbox>
                        <w:txbxContent>
                          <w:p w:rsidR="00B479B5" w:rsidRPr="003F63A8" w:rsidRDefault="00B479B5" w:rsidP="00B479B5">
                            <w:pPr>
                              <w:ind w:left="0"/>
                              <w:rPr>
                                <w:sz w:val="120"/>
                                <w:szCs w:val="120"/>
                              </w:rPr>
                            </w:pPr>
                            <w:r w:rsidRPr="003F63A8">
                              <w:rPr>
                                <w:rFonts w:ascii="Arial" w:eastAsia="FZShuTi" w:hAnsi="Arial" w:cs="Arial"/>
                                <w:b/>
                                <w:color w:val="FF0000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:rsidR="00B479B5" w:rsidRDefault="00B479B5">
                            <w:pPr>
                              <w:ind w:left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FZShuTi" w:hAnsi="Arial" w:cs="Arial"/>
                <w:noProof/>
                <w:color w:val="000000" w:themeColor="text1"/>
                <w:sz w:val="28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179705</wp:posOffset>
                      </wp:positionV>
                      <wp:extent cx="419100" cy="1066800"/>
                      <wp:effectExtent l="57150" t="0" r="76200" b="19050"/>
                      <wp:wrapNone/>
                      <wp:docPr id="22" name="Textfel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38436">
                                <a:off x="0" y="0"/>
                                <a:ext cx="419100" cy="106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F63A8" w:rsidRPr="003F63A8" w:rsidRDefault="003F63A8">
                                  <w:pPr>
                                    <w:ind w:left="0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 w:rsidRPr="003F63A8">
                                    <w:rPr>
                                      <w:rFonts w:ascii="Arial" w:eastAsia="FZShuTi" w:hAnsi="Arial" w:cs="Arial"/>
                                      <w:b/>
                                      <w:color w:val="FF0000"/>
                                      <w:sz w:val="120"/>
                                      <w:szCs w:val="120"/>
                                      <w14:textOutline w14:w="9525" w14:cap="rnd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2" o:spid="_x0000_s1027" type="#_x0000_t202" style="position:absolute;margin-left:45.75pt;margin-top:14.15pt;width:33pt;height:84pt;rotation:-94105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" filled="f" stroked="f" strokeweight=".5pt">
                      <v:textbox>
                        <w:txbxContent>
                          <w:p w:rsidR="003F63A8" w:rsidRPr="003F63A8" w:rsidRDefault="003F63A8">
                            <w:pPr>
                              <w:ind w:left="0"/>
                              <w:rPr>
                                <w:sz w:val="120"/>
                                <w:szCs w:val="120"/>
                              </w:rPr>
                            </w:pPr>
                            <w:r w:rsidRPr="003F63A8">
                              <w:rPr>
                                <w:rFonts w:ascii="Arial" w:eastAsia="FZShuTi" w:hAnsi="Arial" w:cs="Arial"/>
                                <w:b/>
                                <w:color w:val="FF0000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63A8" w:rsidRPr="00C13E14">
              <w:rPr>
                <w:rFonts w:ascii="Arial" w:eastAsia="FZShuTi" w:hAnsi="Arial" w:cs="Arial"/>
                <w:color w:val="000000" w:themeColor="text1"/>
                <w:sz w:val="28"/>
                <w:szCs w:val="30"/>
              </w:rPr>
              <w:t>Ihre Familienschule</w:t>
            </w:r>
          </w:p>
          <w:p w:rsidR="003F63A8" w:rsidRPr="00897FB4" w:rsidRDefault="00AE6A0F" w:rsidP="003F63A8">
            <w:pPr>
              <w:spacing w:line="36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71293</wp:posOffset>
                      </wp:positionV>
                      <wp:extent cx="4777740" cy="665018"/>
                      <wp:effectExtent l="0" t="0" r="3810" b="1905"/>
                      <wp:wrapNone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77740" cy="66501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63A8" w:rsidRDefault="003F63A8" w:rsidP="003F63A8">
                                  <w:pPr>
                                    <w:spacing w:after="0"/>
                                    <w:ind w:left="0"/>
                                    <w:jc w:val="center"/>
                                    <w:rPr>
                                      <w:rFonts w:ascii="Arial" w:eastAsia="FZShuTi" w:hAnsi="Arial" w:cs="Arial"/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3F63A8">
                                    <w:rPr>
                                      <w:rFonts w:ascii="Arial" w:eastAsia="FZShuTi" w:hAnsi="Arial" w:cs="Arial"/>
                                      <w:b/>
                                      <w:color w:val="FF0000"/>
                                      <w:sz w:val="28"/>
                                    </w:rPr>
                                    <w:t>Wichtig: Letzter Anmeldetag</w:t>
                                  </w:r>
                                </w:p>
                                <w:p w:rsidR="003F63A8" w:rsidRPr="003F63A8" w:rsidRDefault="003F63A8" w:rsidP="003F63A8">
                                  <w:pPr>
                                    <w:spacing w:after="0"/>
                                    <w:ind w:left="0"/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3F63A8">
                                    <w:rPr>
                                      <w:rFonts w:ascii="Arial" w:eastAsia="FZShuTi" w:hAnsi="Arial" w:cs="Arial"/>
                                      <w:b/>
                                      <w:color w:val="FF0000"/>
                                      <w:sz w:val="28"/>
                                      <w:szCs w:val="30"/>
                                    </w:rPr>
                                    <w:t>20.03.2025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9" o:spid="_x0000_s1028" type="#_x0000_t202" style="position:absolute;left:0;text-align:left;margin-left:0;margin-top:5.6pt;width:376.2pt;height:5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" fillcolor="white [3201]" stroked="f" strokeweight="1pt">
                      <v:textbox>
                        <w:txbxContent>
                          <w:p w:rsidR="003F63A8" w:rsidRDefault="003F63A8" w:rsidP="003F63A8">
                            <w:pPr>
                              <w:spacing w:after="0"/>
                              <w:ind w:left="0"/>
                              <w:jc w:val="center"/>
                              <w:rPr>
                                <w:rFonts w:ascii="Arial" w:eastAsia="FZShuTi" w:hAnsi="Arial" w:cs="Arial"/>
                                <w:b/>
                                <w:color w:val="FF0000"/>
                                <w:sz w:val="28"/>
                              </w:rPr>
                            </w:pPr>
                            <w:r w:rsidRPr="003F63A8">
                              <w:rPr>
                                <w:rFonts w:ascii="Arial" w:eastAsia="FZShuTi" w:hAnsi="Arial" w:cs="Arial"/>
                                <w:b/>
                                <w:color w:val="FF0000"/>
                                <w:sz w:val="28"/>
                              </w:rPr>
                              <w:t>Wichtig: Letzter Anmeldetag</w:t>
                            </w:r>
                          </w:p>
                          <w:p w:rsidR="003F63A8" w:rsidRPr="003F63A8" w:rsidRDefault="003F63A8" w:rsidP="003F63A8">
                            <w:pPr>
                              <w:spacing w:after="0"/>
                              <w:ind w:left="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3F63A8">
                              <w:rPr>
                                <w:rFonts w:ascii="Arial" w:eastAsia="FZShuTi" w:hAnsi="Arial" w:cs="Arial"/>
                                <w:b/>
                                <w:color w:val="FF0000"/>
                                <w:sz w:val="28"/>
                                <w:szCs w:val="30"/>
                              </w:rPr>
                              <w:t>20.03.2025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A068F" w:rsidRDefault="002A068F" w:rsidP="00A95506">
      <w:pPr>
        <w:pStyle w:val="KeinLeerraum"/>
      </w:pPr>
    </w:p>
    <w:p w:rsidR="00C13E14" w:rsidRDefault="00C13E14" w:rsidP="00A95506">
      <w:pPr>
        <w:pStyle w:val="KeinLeerraum"/>
      </w:pPr>
    </w:p>
    <w:p w:rsidR="00C13E14" w:rsidRDefault="00C13E14" w:rsidP="00A95506">
      <w:pPr>
        <w:pStyle w:val="KeinLeerraum"/>
      </w:pPr>
    </w:p>
    <w:p w:rsidR="00C13E14" w:rsidRDefault="00C13E14" w:rsidP="00A95506">
      <w:pPr>
        <w:pStyle w:val="KeinLeerraum"/>
      </w:pPr>
    </w:p>
    <w:p w:rsidR="00B479B5" w:rsidRDefault="00B479B5" w:rsidP="00A95506">
      <w:pPr>
        <w:pStyle w:val="KeinLeerraum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-810840</wp:posOffset>
                </wp:positionV>
                <wp:extent cx="5128260" cy="6845880"/>
                <wp:effectExtent l="0" t="0" r="15240" b="1270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8260" cy="6845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79B5" w:rsidRDefault="00B479B5" w:rsidP="00B479B5">
                            <w:pPr>
                              <w:spacing w:after="200" w:line="300" w:lineRule="auto"/>
                              <w:ind w:left="0" w:right="0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</w:p>
                          <w:p w:rsidR="00B479B5" w:rsidRPr="00B479B5" w:rsidRDefault="00B479B5" w:rsidP="00B479B5">
                            <w:pPr>
                              <w:spacing w:after="200" w:line="300" w:lineRule="auto"/>
                              <w:ind w:left="0" w:right="0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proofErr w:type="spellStart"/>
                            <w:r w:rsidRPr="00B479B5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Name:_____________________Klasse</w:t>
                            </w:r>
                            <w:proofErr w:type="spellEnd"/>
                            <w:r w:rsidRPr="00B479B5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:_______</w:t>
                            </w:r>
                          </w:p>
                          <w:p w:rsidR="00B479B5" w:rsidRPr="00B479B5" w:rsidRDefault="00B479B5" w:rsidP="00B479B5">
                            <w:pPr>
                              <w:spacing w:after="200" w:line="360" w:lineRule="auto"/>
                              <w:ind w:left="0" w:right="0"/>
                              <w:contextualSpacing/>
                              <w:jc w:val="both"/>
                              <w:rPr>
                                <w:rFonts w:ascii="Arial" w:eastAsia="FZShuTi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</w:pPr>
                            <w:r w:rsidRPr="00B479B5">
                              <w:rPr>
                                <w:rFonts w:ascii="Arial" w:eastAsia="FZShuTi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  <w:t>Bitte nur eine Bastelzeit ankreuzen!</w:t>
                            </w:r>
                          </w:p>
                          <w:p w:rsidR="00B479B5" w:rsidRPr="00B479B5" w:rsidRDefault="00B479B5" w:rsidP="00B479B5">
                            <w:pPr>
                              <w:spacing w:after="200" w:line="360" w:lineRule="auto"/>
                              <w:ind w:left="0" w:right="0"/>
                              <w:contextualSpacing/>
                              <w:jc w:val="both"/>
                              <w:rPr>
                                <w:rFonts w:ascii="Tafelschrift L" w:eastAsia="FZShuTi" w:hAnsi="Tafelschrift L" w:cs="Arial"/>
                                <w:b/>
                                <w:color w:val="7030A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</w:pPr>
                            <w:r w:rsidRPr="00B479B5">
                              <w:rPr>
                                <w:rFonts w:ascii="Tafelschrift L" w:eastAsia="FZShuTi" w:hAnsi="Tafelschrift L" w:cs="Arial"/>
                                <w:b/>
                                <w:color w:val="FF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  <w:t>B</w:t>
                            </w:r>
                            <w:r w:rsidRPr="00B479B5">
                              <w:rPr>
                                <w:rFonts w:ascii="Tafelschrift L" w:eastAsia="FZShuTi" w:hAnsi="Tafelschrift L" w:cs="Arial"/>
                                <w:b/>
                                <w:color w:val="F8734A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  <w:t>a</w:t>
                            </w:r>
                            <w:r w:rsidRPr="00B479B5">
                              <w:rPr>
                                <w:rFonts w:ascii="Tafelschrift L" w:eastAsia="FZShuTi" w:hAnsi="Tafelschrift L" w:cs="Arial"/>
                                <w:b/>
                                <w:color w:val="FFCC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  <w:t>s</w:t>
                            </w:r>
                            <w:r w:rsidRPr="00B479B5">
                              <w:rPr>
                                <w:rFonts w:ascii="Tafelschrift L" w:eastAsia="FZShuTi" w:hAnsi="Tafelschrift L" w:cs="Arial"/>
                                <w:b/>
                                <w:color w:val="00B05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  <w:t>t</w:t>
                            </w:r>
                            <w:r w:rsidRPr="00B479B5">
                              <w:rPr>
                                <w:rFonts w:ascii="Tafelschrift L" w:eastAsia="FZShuTi" w:hAnsi="Tafelschrift L" w:cs="Arial"/>
                                <w:b/>
                                <w:color w:val="0070C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  <w:t>e</w:t>
                            </w:r>
                            <w:r w:rsidRPr="00B479B5">
                              <w:rPr>
                                <w:rFonts w:ascii="Tafelschrift L" w:eastAsia="FZShuTi" w:hAnsi="Tafelschrift L" w:cs="Arial"/>
                                <w:b/>
                                <w:color w:val="7030A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  <w:t>l</w:t>
                            </w:r>
                            <w:r w:rsidRPr="00B479B5">
                              <w:rPr>
                                <w:rFonts w:ascii="Tafelschrift L" w:eastAsia="FZShuTi" w:hAnsi="Tafelschrift L" w:cs="Arial"/>
                                <w:b/>
                                <w:color w:val="FF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  <w:t>z</w:t>
                            </w:r>
                            <w:r w:rsidRPr="00B479B5">
                              <w:rPr>
                                <w:rFonts w:ascii="Tafelschrift L" w:eastAsia="FZShuTi" w:hAnsi="Tafelschrift L" w:cs="Arial"/>
                                <w:b/>
                                <w:color w:val="F8734A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  <w:t>e</w:t>
                            </w:r>
                            <w:r w:rsidRPr="00B479B5">
                              <w:rPr>
                                <w:rFonts w:ascii="Tafelschrift L" w:eastAsia="FZShuTi" w:hAnsi="Tafelschrift L" w:cs="Arial"/>
                                <w:b/>
                                <w:color w:val="FFCC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  <w:t>i</w:t>
                            </w:r>
                            <w:r w:rsidRPr="00B479B5">
                              <w:rPr>
                                <w:rFonts w:ascii="Tafelschrift L" w:eastAsia="FZShuTi" w:hAnsi="Tafelschrift L" w:cs="Arial"/>
                                <w:b/>
                                <w:color w:val="00B05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  <w:t>t</w:t>
                            </w:r>
                            <w:r w:rsidRPr="00B479B5">
                              <w:rPr>
                                <w:rFonts w:ascii="Tafelschrift L" w:eastAsia="FZShuTi" w:hAnsi="Tafelschrift L" w:cs="Arial"/>
                                <w:b/>
                                <w:color w:val="0070C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  <w:t>e</w:t>
                            </w:r>
                            <w:r w:rsidRPr="00B479B5">
                              <w:rPr>
                                <w:rFonts w:ascii="Tafelschrift L" w:eastAsia="FZShuTi" w:hAnsi="Tafelschrift L" w:cs="Arial"/>
                                <w:b/>
                                <w:color w:val="7030A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rgbClr w14:val="FFFFFF">
                                      <w14:lumMod w14:val="65000"/>
                                    </w14:srgbClr>
                                  </w14:contourClr>
                                </w14:props3d>
                              </w:rPr>
                              <w:t>n:</w:t>
                            </w:r>
                          </w:p>
                          <w:p w:rsidR="00B479B5" w:rsidRPr="00B479B5" w:rsidRDefault="00B479B5" w:rsidP="00B479B5">
                            <w:pPr>
                              <w:spacing w:after="200" w:line="300" w:lineRule="auto"/>
                              <w:ind w:left="0" w:right="0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B479B5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Montag: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24</w:t>
                            </w:r>
                            <w:r w:rsidRPr="00B479B5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03</w:t>
                            </w:r>
                            <w:r w:rsidRPr="00B479B5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.202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5</w:t>
                            </w:r>
                            <w:r w:rsidRPr="00B479B5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                       </w:t>
                            </w:r>
                          </w:p>
                          <w:p w:rsidR="00B479B5" w:rsidRPr="00B479B5" w:rsidRDefault="00B479B5" w:rsidP="00B479B5">
                            <w:pPr>
                              <w:spacing w:after="200" w:line="300" w:lineRule="auto"/>
                              <w:ind w:left="0" w:right="0"/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sz w:val="24"/>
                              </w:rPr>
                            </w:pPr>
                            <w:r w:rsidRPr="00B479B5"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sz w:val="24"/>
                              </w:rPr>
                              <w:t>15:00-16:00Uhr</w:t>
                            </w:r>
                          </w:p>
                          <w:p w:rsidR="00B479B5" w:rsidRPr="00B479B5" w:rsidRDefault="00B479B5" w:rsidP="00B479B5">
                            <w:pPr>
                              <w:spacing w:after="200" w:line="300" w:lineRule="auto"/>
                              <w:ind w:left="0" w:right="0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B479B5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Dienstag: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25.03.2025</w:t>
                            </w:r>
                          </w:p>
                          <w:p w:rsidR="00B479B5" w:rsidRPr="00B479B5" w:rsidRDefault="00B479B5" w:rsidP="00B479B5">
                            <w:pPr>
                              <w:spacing w:after="200" w:line="300" w:lineRule="auto"/>
                              <w:ind w:left="0" w:right="0"/>
                              <w:jc w:val="both"/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sz w:val="24"/>
                              </w:rPr>
                            </w:pPr>
                            <w:r w:rsidRPr="00B479B5"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sz w:val="24"/>
                              </w:rPr>
                              <w:t xml:space="preserve"> 15:00- 16:00Uhr</w:t>
                            </w:r>
                          </w:p>
                          <w:p w:rsidR="00B479B5" w:rsidRPr="00B479B5" w:rsidRDefault="00B479B5" w:rsidP="00B479B5">
                            <w:pPr>
                              <w:spacing w:after="200" w:line="300" w:lineRule="auto"/>
                              <w:ind w:left="0" w:right="0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B479B5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Mittwoch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:</w:t>
                            </w:r>
                            <w:r w:rsidRPr="00B479B5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26.03.2025</w:t>
                            </w:r>
                          </w:p>
                          <w:p w:rsidR="00B479B5" w:rsidRPr="00B479B5" w:rsidRDefault="00B479B5" w:rsidP="00B479B5">
                            <w:pPr>
                              <w:spacing w:after="200" w:line="300" w:lineRule="auto"/>
                              <w:ind w:left="0" w:right="0"/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sz w:val="24"/>
                              </w:rPr>
                            </w:pPr>
                            <w:r w:rsidRPr="00B479B5"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sz w:val="24"/>
                              </w:rPr>
                              <w:t>15:00- 16:00Uhr</w:t>
                            </w:r>
                          </w:p>
                          <w:p w:rsidR="00B479B5" w:rsidRDefault="00B479B5" w:rsidP="00B479B5">
                            <w:pPr>
                              <w:spacing w:after="200" w:line="300" w:lineRule="auto"/>
                              <w:ind w:left="0" w:right="0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B479B5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Donnerstag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: 27.03.2025</w:t>
                            </w:r>
                          </w:p>
                          <w:p w:rsidR="00B479B5" w:rsidRPr="00B479B5" w:rsidRDefault="00B479B5" w:rsidP="00B479B5">
                            <w:pPr>
                              <w:spacing w:after="200" w:line="300" w:lineRule="auto"/>
                              <w:ind w:left="0" w:right="0"/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sz w:val="24"/>
                              </w:rPr>
                            </w:pPr>
                            <w:r w:rsidRPr="00B479B5"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sz w:val="24"/>
                              </w:rPr>
                              <w:t>15:00- 16:00Uhr</w:t>
                            </w:r>
                          </w:p>
                          <w:p w:rsidR="00B479B5" w:rsidRDefault="00B479B5" w:rsidP="00B479B5">
                            <w:pPr>
                              <w:spacing w:after="200" w:line="300" w:lineRule="auto"/>
                              <w:ind w:left="0" w:right="0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B479B5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Freitag: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28.03.2025</w:t>
                            </w:r>
                          </w:p>
                          <w:p w:rsidR="00B479B5" w:rsidRPr="00B479B5" w:rsidRDefault="00B479B5" w:rsidP="00B479B5">
                            <w:pPr>
                              <w:spacing w:after="200" w:line="300" w:lineRule="auto"/>
                              <w:ind w:left="0" w:right="0"/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sz w:val="24"/>
                              </w:rPr>
                            </w:pPr>
                            <w:r w:rsidRPr="00B479B5"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sz w:val="24"/>
                                <w:highlight w:val="yellow"/>
                              </w:rPr>
                              <w:t>14:00- 15:00Uhr</w:t>
                            </w:r>
                          </w:p>
                          <w:p w:rsidR="00B479B5" w:rsidRPr="00B479B5" w:rsidRDefault="00B479B5" w:rsidP="00B479B5">
                            <w:pPr>
                              <w:spacing w:after="200" w:line="300" w:lineRule="auto"/>
                              <w:ind w:left="0" w:right="0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B479B5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Montag: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31.03.2025</w:t>
                            </w:r>
                          </w:p>
                          <w:p w:rsidR="00B479B5" w:rsidRPr="00B479B5" w:rsidRDefault="00B479B5" w:rsidP="00B479B5">
                            <w:pPr>
                              <w:spacing w:after="200" w:line="300" w:lineRule="auto"/>
                              <w:ind w:left="0" w:right="0"/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sz w:val="24"/>
                              </w:rPr>
                            </w:pPr>
                            <w:r w:rsidRPr="00B479B5"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sz w:val="24"/>
                              </w:rPr>
                              <w:t>15:00- 16:00Uhr</w:t>
                            </w:r>
                          </w:p>
                          <w:p w:rsidR="00B479B5" w:rsidRPr="00B479B5" w:rsidRDefault="00B479B5" w:rsidP="00B479B5">
                            <w:pPr>
                              <w:spacing w:after="200" w:line="300" w:lineRule="auto"/>
                              <w:ind w:left="0" w:right="0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B479B5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Dienstag: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01.04.2025</w:t>
                            </w:r>
                          </w:p>
                          <w:p w:rsidR="00B479B5" w:rsidRPr="00B479B5" w:rsidRDefault="00B479B5" w:rsidP="00B479B5">
                            <w:pPr>
                              <w:spacing w:after="200" w:line="300" w:lineRule="auto"/>
                              <w:ind w:left="0" w:right="0"/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sz w:val="24"/>
                              </w:rPr>
                            </w:pPr>
                            <w:r w:rsidRPr="00B479B5"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sz w:val="24"/>
                              </w:rPr>
                              <w:t>15:00-16:00Uhr</w:t>
                            </w:r>
                          </w:p>
                          <w:p w:rsidR="00B479B5" w:rsidRPr="00B479B5" w:rsidRDefault="00B479B5" w:rsidP="00B479B5">
                            <w:pPr>
                              <w:spacing w:after="200" w:line="300" w:lineRule="auto"/>
                              <w:ind w:left="1166" w:right="0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4F141B"/>
                                <w:sz w:val="24"/>
                              </w:rPr>
                            </w:pPr>
                          </w:p>
                          <w:p w:rsidR="00B479B5" w:rsidRDefault="00B479B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4" o:spid="_x0000_s1029" type="#_x0000_t202" style="position:absolute;left:0;text-align:left;margin-left:-2.4pt;margin-top:-63.85pt;width:403.8pt;height:539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" fillcolor="white [3201]" strokeweight=".5pt">
                <v:textbox>
                  <w:txbxContent>
                    <w:p w:rsidR="00B479B5" w:rsidRDefault="00B479B5" w:rsidP="00B479B5">
                      <w:pPr>
                        <w:spacing w:after="200" w:line="300" w:lineRule="auto"/>
                        <w:ind w:left="0" w:right="0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</w:pPr>
                    </w:p>
                    <w:p w:rsidR="00B479B5" w:rsidRPr="00B479B5" w:rsidRDefault="00B479B5" w:rsidP="00B479B5">
                      <w:pPr>
                        <w:spacing w:after="200" w:line="300" w:lineRule="auto"/>
                        <w:ind w:left="0" w:right="0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</w:pPr>
                      <w:proofErr w:type="spellStart"/>
                      <w:r w:rsidRPr="00B479B5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>Name:_____________________Klasse</w:t>
                      </w:r>
                      <w:proofErr w:type="spellEnd"/>
                      <w:r w:rsidRPr="00B479B5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>:_______</w:t>
                      </w:r>
                    </w:p>
                    <w:p w:rsidR="00B479B5" w:rsidRPr="00B479B5" w:rsidRDefault="00B479B5" w:rsidP="00B479B5">
                      <w:pPr>
                        <w:spacing w:after="200" w:line="360" w:lineRule="auto"/>
                        <w:ind w:left="0" w:right="0"/>
                        <w:contextualSpacing/>
                        <w:jc w:val="both"/>
                        <w:rPr>
                          <w:rFonts w:ascii="Arial" w:eastAsia="FZShuTi" w:hAnsi="Arial" w:cs="Arial"/>
                          <w:b/>
                          <w:color w:val="00000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</w:pPr>
                      <w:r w:rsidRPr="00B479B5">
                        <w:rPr>
                          <w:rFonts w:ascii="Arial" w:eastAsia="FZShuTi" w:hAnsi="Arial" w:cs="Arial"/>
                          <w:b/>
                          <w:color w:val="00000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  <w:t>Bitte nur eine Bastelzeit ankreuzen!</w:t>
                      </w:r>
                    </w:p>
                    <w:p w:rsidR="00B479B5" w:rsidRPr="00B479B5" w:rsidRDefault="00B479B5" w:rsidP="00B479B5">
                      <w:pPr>
                        <w:spacing w:after="200" w:line="360" w:lineRule="auto"/>
                        <w:ind w:left="0" w:right="0"/>
                        <w:contextualSpacing/>
                        <w:jc w:val="both"/>
                        <w:rPr>
                          <w:rFonts w:ascii="Tafelschrift L" w:eastAsia="FZShuTi" w:hAnsi="Tafelschrift L" w:cs="Arial"/>
                          <w:b/>
                          <w:color w:val="7030A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</w:pPr>
                      <w:r w:rsidRPr="00B479B5">
                        <w:rPr>
                          <w:rFonts w:ascii="Tafelschrift L" w:eastAsia="FZShuTi" w:hAnsi="Tafelschrift L" w:cs="Arial"/>
                          <w:b/>
                          <w:color w:val="FF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  <w:t>B</w:t>
                      </w:r>
                      <w:r w:rsidRPr="00B479B5">
                        <w:rPr>
                          <w:rFonts w:ascii="Tafelschrift L" w:eastAsia="FZShuTi" w:hAnsi="Tafelschrift L" w:cs="Arial"/>
                          <w:b/>
                          <w:color w:val="F8734A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  <w:t>a</w:t>
                      </w:r>
                      <w:r w:rsidRPr="00B479B5">
                        <w:rPr>
                          <w:rFonts w:ascii="Tafelschrift L" w:eastAsia="FZShuTi" w:hAnsi="Tafelschrift L" w:cs="Arial"/>
                          <w:b/>
                          <w:color w:val="FFCC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  <w:t>s</w:t>
                      </w:r>
                      <w:r w:rsidRPr="00B479B5">
                        <w:rPr>
                          <w:rFonts w:ascii="Tafelschrift L" w:eastAsia="FZShuTi" w:hAnsi="Tafelschrift L" w:cs="Arial"/>
                          <w:b/>
                          <w:color w:val="00B05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  <w:t>t</w:t>
                      </w:r>
                      <w:r w:rsidRPr="00B479B5">
                        <w:rPr>
                          <w:rFonts w:ascii="Tafelschrift L" w:eastAsia="FZShuTi" w:hAnsi="Tafelschrift L" w:cs="Arial"/>
                          <w:b/>
                          <w:color w:val="0070C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  <w:t>e</w:t>
                      </w:r>
                      <w:r w:rsidRPr="00B479B5">
                        <w:rPr>
                          <w:rFonts w:ascii="Tafelschrift L" w:eastAsia="FZShuTi" w:hAnsi="Tafelschrift L" w:cs="Arial"/>
                          <w:b/>
                          <w:color w:val="7030A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  <w:t>l</w:t>
                      </w:r>
                      <w:r w:rsidRPr="00B479B5">
                        <w:rPr>
                          <w:rFonts w:ascii="Tafelschrift L" w:eastAsia="FZShuTi" w:hAnsi="Tafelschrift L" w:cs="Arial"/>
                          <w:b/>
                          <w:color w:val="FF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  <w:t>z</w:t>
                      </w:r>
                      <w:r w:rsidRPr="00B479B5">
                        <w:rPr>
                          <w:rFonts w:ascii="Tafelschrift L" w:eastAsia="FZShuTi" w:hAnsi="Tafelschrift L" w:cs="Arial"/>
                          <w:b/>
                          <w:color w:val="F8734A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  <w:t>e</w:t>
                      </w:r>
                      <w:r w:rsidRPr="00B479B5">
                        <w:rPr>
                          <w:rFonts w:ascii="Tafelschrift L" w:eastAsia="FZShuTi" w:hAnsi="Tafelschrift L" w:cs="Arial"/>
                          <w:b/>
                          <w:color w:val="FFCC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  <w:t>i</w:t>
                      </w:r>
                      <w:r w:rsidRPr="00B479B5">
                        <w:rPr>
                          <w:rFonts w:ascii="Tafelschrift L" w:eastAsia="FZShuTi" w:hAnsi="Tafelschrift L" w:cs="Arial"/>
                          <w:b/>
                          <w:color w:val="00B05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  <w:t>t</w:t>
                      </w:r>
                      <w:r w:rsidRPr="00B479B5">
                        <w:rPr>
                          <w:rFonts w:ascii="Tafelschrift L" w:eastAsia="FZShuTi" w:hAnsi="Tafelschrift L" w:cs="Arial"/>
                          <w:b/>
                          <w:color w:val="0070C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  <w:t>e</w:t>
                      </w:r>
                      <w:r w:rsidRPr="00B479B5">
                        <w:rPr>
                          <w:rFonts w:ascii="Tafelschrift L" w:eastAsia="FZShuTi" w:hAnsi="Tafelschrift L" w:cs="Arial"/>
                          <w:b/>
                          <w:color w:val="7030A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rgbClr w14:val="FFFFFF">
                                <w14:lumMod w14:val="65000"/>
                              </w14:srgbClr>
                            </w14:contourClr>
                          </w14:props3d>
                        </w:rPr>
                        <w:t>n:</w:t>
                      </w:r>
                    </w:p>
                    <w:p w:rsidR="00B479B5" w:rsidRPr="00B479B5" w:rsidRDefault="00B479B5" w:rsidP="00B479B5">
                      <w:pPr>
                        <w:spacing w:after="200" w:line="300" w:lineRule="auto"/>
                        <w:ind w:left="0" w:right="0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</w:pPr>
                      <w:r w:rsidRPr="00B479B5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 xml:space="preserve">Montag: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>24</w:t>
                      </w:r>
                      <w:r w:rsidRPr="00B479B5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>.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>03</w:t>
                      </w:r>
                      <w:r w:rsidRPr="00B479B5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>.202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>5</w:t>
                      </w:r>
                      <w:r w:rsidRPr="00B479B5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 xml:space="preserve">                        </w:t>
                      </w:r>
                    </w:p>
                    <w:p w:rsidR="00B479B5" w:rsidRPr="00B479B5" w:rsidRDefault="00B479B5" w:rsidP="00B479B5">
                      <w:pPr>
                        <w:spacing w:after="200" w:line="300" w:lineRule="auto"/>
                        <w:ind w:left="0" w:right="0"/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sz w:val="24"/>
                        </w:rPr>
                      </w:pPr>
                      <w:r w:rsidRPr="00B479B5"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sz w:val="24"/>
                        </w:rPr>
                        <w:t>15:00-16:00Uhr</w:t>
                      </w:r>
                    </w:p>
                    <w:p w:rsidR="00B479B5" w:rsidRPr="00B479B5" w:rsidRDefault="00B479B5" w:rsidP="00B479B5">
                      <w:pPr>
                        <w:spacing w:after="200" w:line="300" w:lineRule="auto"/>
                        <w:ind w:left="0" w:right="0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</w:pPr>
                      <w:r w:rsidRPr="00B479B5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 xml:space="preserve">Dienstag: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>25.03.2025</w:t>
                      </w:r>
                    </w:p>
                    <w:p w:rsidR="00B479B5" w:rsidRPr="00B479B5" w:rsidRDefault="00B479B5" w:rsidP="00B479B5">
                      <w:pPr>
                        <w:spacing w:after="200" w:line="300" w:lineRule="auto"/>
                        <w:ind w:left="0" w:right="0"/>
                        <w:jc w:val="both"/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sz w:val="24"/>
                        </w:rPr>
                      </w:pPr>
                      <w:r w:rsidRPr="00B479B5"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sz w:val="24"/>
                        </w:rPr>
                        <w:t xml:space="preserve"> 15:00- 16:00Uhr</w:t>
                      </w:r>
                    </w:p>
                    <w:p w:rsidR="00B479B5" w:rsidRPr="00B479B5" w:rsidRDefault="00B479B5" w:rsidP="00B479B5">
                      <w:pPr>
                        <w:spacing w:after="200" w:line="300" w:lineRule="auto"/>
                        <w:ind w:left="0" w:right="0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</w:pPr>
                      <w:r w:rsidRPr="00B479B5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>Mittwoch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>:</w:t>
                      </w:r>
                      <w:r w:rsidRPr="00B479B5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>26.03.2025</w:t>
                      </w:r>
                    </w:p>
                    <w:p w:rsidR="00B479B5" w:rsidRPr="00B479B5" w:rsidRDefault="00B479B5" w:rsidP="00B479B5">
                      <w:pPr>
                        <w:spacing w:after="200" w:line="300" w:lineRule="auto"/>
                        <w:ind w:left="0" w:right="0"/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sz w:val="24"/>
                        </w:rPr>
                      </w:pPr>
                      <w:r w:rsidRPr="00B479B5"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sz w:val="24"/>
                        </w:rPr>
                        <w:t>15:00- 16:00Uhr</w:t>
                      </w:r>
                    </w:p>
                    <w:p w:rsidR="00B479B5" w:rsidRDefault="00B479B5" w:rsidP="00B479B5">
                      <w:pPr>
                        <w:spacing w:after="200" w:line="300" w:lineRule="auto"/>
                        <w:ind w:left="0" w:right="0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</w:pPr>
                      <w:r w:rsidRPr="00B479B5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>Donnerstag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>: 27.03.2025</w:t>
                      </w:r>
                    </w:p>
                    <w:p w:rsidR="00B479B5" w:rsidRPr="00B479B5" w:rsidRDefault="00B479B5" w:rsidP="00B479B5">
                      <w:pPr>
                        <w:spacing w:after="200" w:line="300" w:lineRule="auto"/>
                        <w:ind w:left="0" w:right="0"/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sz w:val="24"/>
                        </w:rPr>
                      </w:pPr>
                      <w:r w:rsidRPr="00B479B5"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sz w:val="24"/>
                        </w:rPr>
                        <w:t>15:00- 16:00Uhr</w:t>
                      </w:r>
                    </w:p>
                    <w:p w:rsidR="00B479B5" w:rsidRDefault="00B479B5" w:rsidP="00B479B5">
                      <w:pPr>
                        <w:spacing w:after="200" w:line="300" w:lineRule="auto"/>
                        <w:ind w:left="0" w:right="0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</w:pPr>
                      <w:r w:rsidRPr="00B479B5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 xml:space="preserve">Freitag: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>28.03.2025</w:t>
                      </w:r>
                    </w:p>
                    <w:p w:rsidR="00B479B5" w:rsidRPr="00B479B5" w:rsidRDefault="00B479B5" w:rsidP="00B479B5">
                      <w:pPr>
                        <w:spacing w:after="200" w:line="300" w:lineRule="auto"/>
                        <w:ind w:left="0" w:right="0"/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sz w:val="24"/>
                        </w:rPr>
                      </w:pPr>
                      <w:r w:rsidRPr="00B479B5"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sz w:val="24"/>
                          <w:highlight w:val="yellow"/>
                        </w:rPr>
                        <w:t>14:00- 15:00Uhr</w:t>
                      </w:r>
                    </w:p>
                    <w:p w:rsidR="00B479B5" w:rsidRPr="00B479B5" w:rsidRDefault="00B479B5" w:rsidP="00B479B5">
                      <w:pPr>
                        <w:spacing w:after="200" w:line="300" w:lineRule="auto"/>
                        <w:ind w:left="0" w:right="0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</w:pPr>
                      <w:r w:rsidRPr="00B479B5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>Montag: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 xml:space="preserve"> 31.03.2025</w:t>
                      </w:r>
                    </w:p>
                    <w:p w:rsidR="00B479B5" w:rsidRPr="00B479B5" w:rsidRDefault="00B479B5" w:rsidP="00B479B5">
                      <w:pPr>
                        <w:spacing w:after="200" w:line="300" w:lineRule="auto"/>
                        <w:ind w:left="0" w:right="0"/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sz w:val="24"/>
                        </w:rPr>
                      </w:pPr>
                      <w:r w:rsidRPr="00B479B5"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sz w:val="24"/>
                        </w:rPr>
                        <w:t>15:00- 16:00Uhr</w:t>
                      </w:r>
                    </w:p>
                    <w:p w:rsidR="00B479B5" w:rsidRPr="00B479B5" w:rsidRDefault="00B479B5" w:rsidP="00B479B5">
                      <w:pPr>
                        <w:spacing w:after="200" w:line="300" w:lineRule="auto"/>
                        <w:ind w:left="0" w:right="0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</w:pPr>
                      <w:r w:rsidRPr="00B479B5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>Dienstag: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</w:rPr>
                        <w:t>01.04.2025</w:t>
                      </w:r>
                    </w:p>
                    <w:p w:rsidR="00B479B5" w:rsidRPr="00B479B5" w:rsidRDefault="00B479B5" w:rsidP="00B479B5">
                      <w:pPr>
                        <w:spacing w:after="200" w:line="300" w:lineRule="auto"/>
                        <w:ind w:left="0" w:right="0"/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sz w:val="24"/>
                        </w:rPr>
                      </w:pPr>
                      <w:r w:rsidRPr="00B479B5"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sz w:val="24"/>
                        </w:rPr>
                        <w:t>15:00-16:00Uhr</w:t>
                      </w:r>
                    </w:p>
                    <w:p w:rsidR="00B479B5" w:rsidRPr="00B479B5" w:rsidRDefault="00B479B5" w:rsidP="00B479B5">
                      <w:pPr>
                        <w:spacing w:after="200" w:line="300" w:lineRule="auto"/>
                        <w:ind w:left="1166" w:right="0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4F141B"/>
                          <w:sz w:val="24"/>
                        </w:rPr>
                      </w:pPr>
                    </w:p>
                    <w:p w:rsidR="00B479B5" w:rsidRDefault="00B479B5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B479B5" w:rsidSect="009C6F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5D54" w:rsidRDefault="00EE5D54" w:rsidP="0068245E">
      <w:pPr>
        <w:spacing w:after="0" w:line="240" w:lineRule="auto"/>
      </w:pPr>
      <w:r>
        <w:separator/>
      </w:r>
    </w:p>
  </w:endnote>
  <w:endnote w:type="continuationSeparator" w:id="0">
    <w:p w:rsidR="00EE5D54" w:rsidRDefault="00EE5D54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felschrift L">
    <w:panose1 w:val="00000000000000000000"/>
    <w:charset w:val="00"/>
    <w:family w:val="auto"/>
    <w:pitch w:val="variable"/>
    <w:sig w:usb0="800000A7" w:usb1="0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006" w:rsidRDefault="009A000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uzeile"/>
        </w:pPr>
        <w:r>
          <w:rPr>
            <w:lang w:bidi="de-DE"/>
          </w:rPr>
          <w:fldChar w:fldCharType="begin"/>
        </w:r>
        <w:r>
          <w:rPr>
            <w:lang w:bidi="de-DE"/>
          </w:rPr>
          <w:instrText xml:space="preserve"> PAGE   \* MERGEFORMAT </w:instrText>
        </w:r>
        <w:r>
          <w:rPr>
            <w:lang w:bidi="de-DE"/>
          </w:rPr>
          <w:fldChar w:fldCharType="separate"/>
        </w:r>
        <w:r w:rsidR="00875CC4">
          <w:rPr>
            <w:noProof/>
            <w:lang w:bidi="de-DE"/>
          </w:rPr>
          <w:t>2</w:t>
        </w:r>
        <w:r>
          <w:rPr>
            <w:noProof/>
            <w:lang w:bidi="de-DE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006" w:rsidRDefault="009A000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5D54" w:rsidRDefault="00EE5D54" w:rsidP="0068245E">
      <w:pPr>
        <w:spacing w:after="0" w:line="240" w:lineRule="auto"/>
      </w:pPr>
      <w:r>
        <w:separator/>
      </w:r>
    </w:p>
  </w:footnote>
  <w:footnote w:type="continuationSeparator" w:id="0">
    <w:p w:rsidR="00EE5D54" w:rsidRDefault="00EE5D54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006" w:rsidRDefault="009A000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006" w:rsidRDefault="009A0006">
    <w:pPr>
      <w:pStyle w:val="Kopfzeile"/>
      <w:rPr>
        <w:noProof/>
      </w:rPr>
    </w:pPr>
  </w:p>
  <w:p w:rsidR="009A0006" w:rsidRDefault="009A0006">
    <w:pPr>
      <w:pStyle w:val="Kopfzeile"/>
    </w:pPr>
  </w:p>
  <w:p w:rsidR="009A0006" w:rsidRDefault="009A0006" w:rsidP="009A0006">
    <w:pPr>
      <w:pStyle w:val="Kopfzeile"/>
      <w:ind w:left="0"/>
    </w:pPr>
  </w:p>
  <w:p w:rsidR="002A068F" w:rsidRDefault="009A0006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3741420</wp:posOffset>
              </wp:positionH>
              <wp:positionV relativeFrom="paragraph">
                <wp:posOffset>2780030</wp:posOffset>
              </wp:positionV>
              <wp:extent cx="1333500" cy="1318260"/>
              <wp:effectExtent l="0" t="0" r="19050" b="11430"/>
              <wp:wrapNone/>
              <wp:docPr id="45" name="Textfeld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13182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9A0006" w:rsidRDefault="009A0006">
                          <w:pPr>
                            <w:ind w:left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5" o:spid="_x0000_s1030" type="#_x0000_t202" style="position:absolute;left:0;text-align:left;margin-left:294.6pt;margin-top:218.9pt;width:105pt;height:103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" fillcolor="white [3201]" strokeweight=".5pt">
              <v:textbox>
                <w:txbxContent>
                  <w:p w:rsidR="009A0006" w:rsidRDefault="009A0006">
                    <w:pPr>
                      <w:ind w:left="0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                                                                                                                        </w:t>
    </w:r>
    <w:r w:rsidR="002A068F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uppe 3" descr="Blume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Bild 4" descr="Kastanienbraune Blume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Bild 5" descr="Blütenblät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ihandform 6" descr="Blütenblätter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ihandform 7" descr="Blütenblätter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ihandform 8" descr="Blütenblätter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ihandform 9" descr="Blütenblätter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ihandform 10" descr="Blütenblätter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ihandform 11" descr="Blütenblätter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ihandform 12" descr="Blütenblätter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ihandform 13" descr="Blütenblätter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ihandform 14" descr="Blütenblätter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ihandform 15" descr="Blütenblätter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ihandform 16" descr="Blütenblätter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ihandform 17" descr="Blütenblätter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ihandform 18" descr="Blütenblätter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733C3D" id="Gruppe 3" o:spid="_x0000_s1026" alt="Blumen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4" o:spid="_x0000_s1027" type="#_x0000_t75" alt="Kastanienbraune Blumen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Kastanienbraune Blumen" croptop="11340f" cropbottom="16322f" cropleft="5137f"/>
              </v:shape>
              <v:shape id="Bild 5" o:spid="_x0000_s1028" type="#_x0000_t75" alt="Blütenblätter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Blütenblätter" croptop="11131f" cropbottom="16412f" cropleft="11563f" cropright="8752f"/>
              </v:shape>
              <v:shape id="Freihandform 6" o:spid="_x0000_s1029" alt="Blütenblätter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ihandform 7" o:spid="_x0000_s1030" alt="Blütenblätter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ihandform 8" o:spid="_x0000_s1031" alt="Blütenblätter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ihandform 9" o:spid="_x0000_s1032" alt="Blütenblätter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ihandform 10" o:spid="_x0000_s1033" alt="Blütenblätter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ihandform 11" o:spid="_x0000_s1034" alt="Blütenblätter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ihandform 12" o:spid="_x0000_s1035" alt="Blütenblätter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ihandform 13" o:spid="_x0000_s1036" alt="Blütenblätter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ihandform 14" o:spid="_x0000_s1037" alt="Blütenblätter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ihandform 15" o:spid="_x0000_s1038" alt="Blütenblätter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ihandform 16" o:spid="_x0000_s1039" alt="Blütenblätter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ihandform 17" o:spid="_x0000_s1040" alt="Blütenblätter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ihandform 18" o:spid="_x0000_s1041" alt="Blütenblätter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2A068F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6985" b="0"/>
              <wp:wrapNone/>
              <wp:docPr id="2" name="Rahmen 2" descr="Rahmen um das Dok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1077DF9" id="Rahmen 2" o:spid="_x0000_s1026" alt="Rahmen um das Dok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Default="009A0006">
    <w:pPr>
      <w:pStyle w:val="Kopfzeile"/>
    </w:pPr>
    <w:bookmarkStart w:id="0" w:name="_GoBack"/>
    <w:bookmarkEnd w:id="0"/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-990600</wp:posOffset>
              </wp:positionH>
              <wp:positionV relativeFrom="paragraph">
                <wp:posOffset>4533900</wp:posOffset>
              </wp:positionV>
              <wp:extent cx="1158240" cy="1097280"/>
              <wp:effectExtent l="95250" t="133350" r="99060" b="140970"/>
              <wp:wrapNone/>
              <wp:docPr id="28" name="Textfeld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0261351">
                        <a:off x="0" y="0"/>
                        <a:ext cx="1158240" cy="1097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A0006" w:rsidRDefault="009A0006">
                          <w:pPr>
                            <w:ind w:left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98525" cy="999490"/>
                                <wp:effectExtent l="0" t="0" r="0" b="0"/>
                                <wp:docPr id="30" name="Grafik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0" name="29341-7-easter-basket-imag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837473B0-CC2E-450A-ABE3-18F120FF3D39}">
                                              <a1611:picAttrSrcUrl xmlns:a1611="http://schemas.microsoft.com/office/drawing/2016/11/main" r:i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8525" cy="9994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8" o:spid="_x0000_s1031" type="#_x0000_t202" style="position:absolute;left:0;text-align:left;margin-left:-78pt;margin-top:357pt;width:91.2pt;height:86.4pt;rotation:-1462162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" filled="f" stroked="f" strokeweight=".5pt">
              <v:textbox>
                <w:txbxContent>
                  <w:p w:rsidR="009A0006" w:rsidRDefault="009A0006">
                    <w:pPr>
                      <w:ind w:left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98525" cy="999490"/>
                          <wp:effectExtent l="0" t="0" r="0" b="0"/>
                          <wp:docPr id="30" name="Grafik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" name="29341-7-easter-basket-image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837473B0-CC2E-450A-ABE3-18F120FF3D39}">
                                        <a1611:picAttrSrcUrl xmlns:a1611="http://schemas.microsoft.com/office/drawing/2016/11/main" r:id="rId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8525" cy="9994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3939540</wp:posOffset>
              </wp:positionH>
              <wp:positionV relativeFrom="paragraph">
                <wp:posOffset>3165475</wp:posOffset>
              </wp:positionV>
              <wp:extent cx="883920" cy="640080"/>
              <wp:effectExtent l="38100" t="114300" r="49530" b="121920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35330">
                        <a:off x="0" y="0"/>
                        <a:ext cx="883920" cy="640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A0006" w:rsidRDefault="009A0006">
                          <w:pPr>
                            <w:ind w:left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42290" cy="542290"/>
                                <wp:effectExtent l="0" t="0" r="0" b="0"/>
                                <wp:docPr id="26" name="Grafik 26" descr="Hasengesich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bunnyface.sv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2290" cy="5422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feld 21" o:spid="_x0000_s1032" type="#_x0000_t202" style="position:absolute;left:0;text-align:left;margin-left:310.2pt;margin-top:249.25pt;width:69.6pt;height:50.4pt;rotation:1786216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" filled="f" stroked="f" strokeweight=".5pt">
              <v:textbox>
                <w:txbxContent>
                  <w:p w:rsidR="009A0006" w:rsidRDefault="009A0006">
                    <w:pPr>
                      <w:ind w:left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42290" cy="542290"/>
                          <wp:effectExtent l="0" t="0" r="0" b="0"/>
                          <wp:docPr id="26" name="Grafik 26" descr="Hasengesich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bunnyface.sv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42290" cy="5422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97FB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Rahmen 25" descr="Rahmen um das Dok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862A423" id="Rahmen 25" o:spid="_x0000_s1026" alt="Rahmen um das Dok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MwS8lJQCAABt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uppe 1" descr="Blume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1"/>
                        <a:chOff x="0" y="0"/>
                        <a:chExt cx="5464810" cy="3047999"/>
                      </a:xfrm>
                    </wpg:grpSpPr>
                    <pic:pic xmlns:pic="http://schemas.openxmlformats.org/drawingml/2006/picture">
                      <pic:nvPicPr>
                        <pic:cNvPr id="27" name="Bild 27" descr="Kastanienbraune Blumen"/>
                        <pic:cNvPicPr>
                          <a:picLocks noChangeAspect="1"/>
                        </pic:cNvPicPr>
                      </pic:nvPicPr>
                      <pic:blipFill rotWithShape="1">
                        <a:blip r:embed="rId5"/>
                        <a:srcRect l="7839" t="17303" b="24906"/>
                        <a:stretch/>
                      </pic:blipFill>
                      <pic:spPr>
                        <a:xfrm>
                          <a:off x="0" y="9524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Bild 29" descr="Blütenblät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6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ihandform 31" descr="Blütenblätter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ihandform 32" descr="Blütenblätter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ihandform 33" descr="Blütenblätter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ihandform 34" descr="Blütenblätter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ihandform 35" descr="Blütenblätter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ihandform 36" descr="Blütenblätter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ihandform 37" descr="Blütenblätter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ihandform 38" descr="Blütenblätter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ihandform 39" descr="Blütenblätter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ihandform 40" descr="Blütenblätter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ihandform 41" descr="Blütenblätter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ihandform 42" descr="Blütenblätter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ihandform 43" descr="Blütenblätter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0EBD8B" id="Gruppe 1" o:spid="_x0000_s1026" alt="Blumen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7" o:spid="_x0000_s1027" type="#_x0000_t75" alt="Kastanienbraune Blumen" style="position:absolute;top:95;width:54648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7" o:title="Kastanienbraune Blumen" croptop="11340f" cropbottom="16322f" cropleft="5137f"/>
              </v:shape>
              <v:shape id="Bild 29" o:spid="_x0000_s1028" type="#_x0000_t75" alt="Blütenblätter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8" o:title="Blütenblätter" croptop="11131f" cropbottom="16412f" cropleft="11563f" cropright="8752f"/>
              </v:shape>
              <v:shape id="Freihandform 31" o:spid="_x0000_s1029" alt="Blütenblätter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ihandform 32" o:spid="_x0000_s1030" alt="Blütenblätter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ihandform 33" o:spid="_x0000_s1031" alt="Blütenblätter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ihandform 34" o:spid="_x0000_s1032" alt="Blütenblätter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ihandform 35" o:spid="_x0000_s1033" alt="Blütenblätter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ihandform 36" o:spid="_x0000_s1034" alt="Blütenblätter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ihandform 37" o:spid="_x0000_s1035" alt="Blütenblätter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ihandform 38" o:spid="_x0000_s1036" alt="Blütenblätter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ihandform 39" o:spid="_x0000_s1037" alt="Blütenblätter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ihandform 40" o:spid="_x0000_s1038" alt="Blütenblätter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ihandform 41" o:spid="_x0000_s1039" alt="Blütenblätter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ihandform 42" o:spid="_x0000_s1040" alt="Blütenblätter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ihandform 43" o:spid="_x0000_s1041" alt="Blütenblätter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E14"/>
    <w:rsid w:val="000E33EA"/>
    <w:rsid w:val="001022DF"/>
    <w:rsid w:val="001570B2"/>
    <w:rsid w:val="001624C3"/>
    <w:rsid w:val="00220400"/>
    <w:rsid w:val="00237E2C"/>
    <w:rsid w:val="002733AA"/>
    <w:rsid w:val="002A068F"/>
    <w:rsid w:val="002D70DA"/>
    <w:rsid w:val="003F63A8"/>
    <w:rsid w:val="004611DB"/>
    <w:rsid w:val="004F1475"/>
    <w:rsid w:val="005D2D39"/>
    <w:rsid w:val="0068245E"/>
    <w:rsid w:val="0069500E"/>
    <w:rsid w:val="00713F12"/>
    <w:rsid w:val="007A4EDB"/>
    <w:rsid w:val="00834305"/>
    <w:rsid w:val="00875CC4"/>
    <w:rsid w:val="00897FB4"/>
    <w:rsid w:val="009124DD"/>
    <w:rsid w:val="0094423C"/>
    <w:rsid w:val="009A0006"/>
    <w:rsid w:val="009C6F56"/>
    <w:rsid w:val="00A95506"/>
    <w:rsid w:val="00AB123B"/>
    <w:rsid w:val="00AE6A0F"/>
    <w:rsid w:val="00B168F9"/>
    <w:rsid w:val="00B22EEA"/>
    <w:rsid w:val="00B479B5"/>
    <w:rsid w:val="00B62B3A"/>
    <w:rsid w:val="00C13E14"/>
    <w:rsid w:val="00C67FD5"/>
    <w:rsid w:val="00C93A32"/>
    <w:rsid w:val="00CE754C"/>
    <w:rsid w:val="00CF207A"/>
    <w:rsid w:val="00D529A9"/>
    <w:rsid w:val="00E402F3"/>
    <w:rsid w:val="00E43EFE"/>
    <w:rsid w:val="00EE5D54"/>
    <w:rsid w:val="00F0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E0E381"/>
  <w15:chartTrackingRefBased/>
  <w15:docId w15:val="{EE8018DF-2D09-452C-B8FB-E6A99FBE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de-DE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37E2C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F207A"/>
    <w:rPr>
      <w:color w:val="595959" w:themeColor="text1" w:themeTint="A6"/>
    </w:rPr>
  </w:style>
  <w:style w:type="paragraph" w:styleId="Untertitel">
    <w:name w:val="Subtitle"/>
    <w:basedOn w:val="Standard"/>
    <w:link w:val="UntertitelZchn"/>
    <w:uiPriority w:val="1"/>
    <w:qFormat/>
    <w:rsid w:val="00237E2C"/>
    <w:pPr>
      <w:spacing w:after="40" w:line="228" w:lineRule="auto"/>
      <w:ind w:left="0" w:right="0"/>
    </w:pPr>
    <w:rPr>
      <w:caps/>
      <w:sz w:val="44"/>
    </w:rPr>
  </w:style>
  <w:style w:type="character" w:customStyle="1" w:styleId="UntertitelZchn">
    <w:name w:val="Untertitel Zchn"/>
    <w:basedOn w:val="Absatz-Standardschriftart"/>
    <w:link w:val="Untertitel"/>
    <w:uiPriority w:val="1"/>
    <w:rsid w:val="00237E2C"/>
    <w:rPr>
      <w:caps/>
      <w:sz w:val="44"/>
    </w:rPr>
  </w:style>
  <w:style w:type="paragraph" w:styleId="Titel">
    <w:name w:val="Title"/>
    <w:basedOn w:val="Standard"/>
    <w:link w:val="TitelZchn"/>
    <w:uiPriority w:val="1"/>
    <w:qFormat/>
    <w:rsid w:val="00237E2C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70"/>
    </w:rPr>
  </w:style>
  <w:style w:type="character" w:customStyle="1" w:styleId="TitelZchn">
    <w:name w:val="Titel Zchn"/>
    <w:basedOn w:val="Absatz-Standardschriftart"/>
    <w:link w:val="Titel"/>
    <w:uiPriority w:val="1"/>
    <w:rsid w:val="00237E2C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70"/>
    </w:rPr>
  </w:style>
  <w:style w:type="paragraph" w:styleId="Datum">
    <w:name w:val="Date"/>
    <w:basedOn w:val="Standard"/>
    <w:link w:val="DatumZchn"/>
    <w:uiPriority w:val="2"/>
    <w:unhideWhenUsed/>
    <w:qFormat/>
    <w:rsid w:val="00237E2C"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0"/>
    </w:rPr>
  </w:style>
  <w:style w:type="character" w:customStyle="1" w:styleId="DatumZchn">
    <w:name w:val="Datum Zchn"/>
    <w:basedOn w:val="Absatz-Standardschriftart"/>
    <w:link w:val="Datum"/>
    <w:uiPriority w:val="2"/>
    <w:rsid w:val="00237E2C"/>
    <w:rPr>
      <w:b/>
      <w:bCs/>
      <w:smallCaps/>
      <w:color w:val="9C2224" w:themeColor="accent2" w:themeShade="BF"/>
      <w:sz w:val="40"/>
    </w:rPr>
  </w:style>
  <w:style w:type="paragraph" w:customStyle="1" w:styleId="Uhrzeit">
    <w:name w:val="Uhrzeit"/>
    <w:basedOn w:val="Standard"/>
    <w:uiPriority w:val="2"/>
    <w:qFormat/>
    <w:rsid w:val="00237E2C"/>
    <w:pPr>
      <w:spacing w:after="300" w:line="216" w:lineRule="auto"/>
      <w:contextualSpacing/>
    </w:pPr>
    <w:rPr>
      <w:b/>
      <w:bCs/>
      <w:smallCaps/>
      <w:sz w:val="40"/>
    </w:rPr>
  </w:style>
  <w:style w:type="paragraph" w:customStyle="1" w:styleId="Ort">
    <w:name w:val="Ort"/>
    <w:basedOn w:val="Standard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s">
    <w:name w:val="Kontaktinfos"/>
    <w:basedOn w:val="Standard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Kopfzeile">
    <w:name w:val="header"/>
    <w:basedOn w:val="Standard"/>
    <w:link w:val="KopfzeileZchn"/>
    <w:uiPriority w:val="99"/>
    <w:unhideWhenUsed/>
    <w:rsid w:val="001570B2"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70B2"/>
  </w:style>
  <w:style w:type="paragraph" w:styleId="Fuzeile">
    <w:name w:val="footer"/>
    <w:basedOn w:val="Standard"/>
    <w:link w:val="FuzeileZchn"/>
    <w:uiPriority w:val="99"/>
    <w:unhideWhenUsed/>
    <w:rsid w:val="00E43EFE"/>
    <w:pPr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43EFE"/>
  </w:style>
  <w:style w:type="character" w:customStyle="1" w:styleId="berschrift1Zchn">
    <w:name w:val="Überschrift 1 Zchn"/>
    <w:basedOn w:val="Absatz-Standardschriftart"/>
    <w:link w:val="berschrift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F207A"/>
    <w:rPr>
      <w:i/>
      <w:iCs/>
      <w:color w:val="386065" w:themeColor="accent1" w:themeShade="80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Standard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Absatz-Standardschriftar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ellenraster">
    <w:name w:val="Table Grid"/>
    <w:basedOn w:val="NormaleTabelle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1">
    <w:name w:val="Grid Table 1 Light Accent 1"/>
    <w:basedOn w:val="NormaleTabelle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2">
    <w:name w:val="Grid Table 4 Accent 2"/>
    <w:basedOn w:val="NormaleTabelle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KeinLeerraum">
    <w:name w:val="No Spacing"/>
    <w:uiPriority w:val="98"/>
    <w:qFormat/>
    <w:rsid w:val="00A95506"/>
    <w:pPr>
      <w:spacing w:after="0" w:line="240" w:lineRule="auto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B123B"/>
    <w:pPr>
      <w:spacing w:after="200" w:line="240" w:lineRule="auto"/>
    </w:pPr>
    <w:rPr>
      <w:i/>
      <w:iCs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AB123B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AB123B"/>
    <w:rPr>
      <w:sz w:val="22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AB123B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AB123B"/>
    <w:rPr>
      <w:sz w:val="22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123B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123B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123B"/>
    <w:rPr>
      <w:sz w:val="22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123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123B"/>
    <w:rPr>
      <w:b/>
      <w:bCs/>
      <w:sz w:val="22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123B"/>
    <w:pPr>
      <w:spacing w:after="0"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123B"/>
    <w:rPr>
      <w:sz w:val="22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123B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Absatz-Standardschriftar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B123B"/>
    <w:pPr>
      <w:spacing w:after="0" w:line="240" w:lineRule="auto"/>
    </w:pPr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B123B"/>
    <w:rPr>
      <w:rFonts w:ascii="Consolas" w:hAnsi="Consolas"/>
      <w:sz w:val="22"/>
      <w:szCs w:val="20"/>
    </w:rPr>
  </w:style>
  <w:style w:type="character" w:styleId="HTMLSchreibmaschine">
    <w:name w:val="HTML Typewriter"/>
    <w:basedOn w:val="Absatz-Standardschriftar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xt">
    <w:name w:val="macro"/>
    <w:link w:val="MakrotextZch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AB123B"/>
    <w:rPr>
      <w:rFonts w:ascii="Consolas" w:hAnsi="Consolas"/>
      <w:sz w:val="22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AB123B"/>
    <w:pPr>
      <w:spacing w:after="0" w:line="240" w:lineRule="auto"/>
    </w:pPr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6.png"/><Relationship Id="rId7" Type="http://schemas.openxmlformats.org/officeDocument/2006/relationships/image" Target="media/image3.png"/><Relationship Id="rId2" Type="http://schemas.openxmlformats.org/officeDocument/2006/relationships/hyperlink" Target="https://freepngimg.com/png/29341-easter-basket-image" TargetMode="External"/><Relationship Id="rId1" Type="http://schemas.openxmlformats.org/officeDocument/2006/relationships/image" Target="media/image5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image" Target="media/image7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hrerInnen\AppData\Roaming\Microsoft\Templates\Handzettel%20f&#252;r%20Fr&#252;hlingsveranstaltung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E74859-D11F-4616-948E-524F1573E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für Frühlingsveranstaltung</Template>
  <TotalTime>0</TotalTime>
  <Pages>2</Pages>
  <Words>98</Words>
  <Characters>623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LehrerInnen</dc:creator>
  <cp:keywords/>
  <dc:description/>
  <cp:lastModifiedBy>LehrerInnen</cp:lastModifiedBy>
  <cp:revision>3</cp:revision>
  <dcterms:created xsi:type="dcterms:W3CDTF">2025-02-18T08:06:00Z</dcterms:created>
  <dcterms:modified xsi:type="dcterms:W3CDTF">2025-02-24T09:07:00Z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